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70E" w:rsidP="00BD1B8E" w:rsidRDefault="00BD1B8E" w14:paraId="36DF2B8F" w14:textId="2FFE74F2">
      <w:pPr>
        <w:pStyle w:val="Titel"/>
      </w:pPr>
      <w:r>
        <w:t xml:space="preserve">Q &amp; A </w:t>
      </w:r>
      <w:proofErr w:type="spellStart"/>
      <w:r>
        <w:t>Toolboxes</w:t>
      </w:r>
      <w:proofErr w:type="spellEnd"/>
      <w:r>
        <w:t xml:space="preserve">  - WSC Shanghai 2026</w:t>
      </w:r>
    </w:p>
    <w:p w:rsidR="00BD1B8E" w:rsidP="00BD1B8E" w:rsidRDefault="00BD1B8E" w14:paraId="59A01E9B" w14:textId="77777777"/>
    <w:p w:rsidR="00BD1B8E" w:rsidP="00BD1B8E" w:rsidRDefault="00BC35EC" w14:paraId="4D4A8434" w14:textId="651A8673">
      <w:r>
        <w:t xml:space="preserve">Q: Må </w:t>
      </w:r>
      <w:proofErr w:type="spellStart"/>
      <w:r>
        <w:t>Toolboxen</w:t>
      </w:r>
      <w:proofErr w:type="spellEnd"/>
      <w:r>
        <w:t xml:space="preserve"> være </w:t>
      </w:r>
      <w:r w:rsidR="0057685F">
        <w:t>lavet</w:t>
      </w:r>
      <w:r w:rsidR="001E6287">
        <w:t xml:space="preserve"> af </w:t>
      </w:r>
      <w:proofErr w:type="spellStart"/>
      <w:r w:rsidR="001E6287">
        <w:t>krydsfinér</w:t>
      </w:r>
      <w:proofErr w:type="spellEnd"/>
      <w:r w:rsidR="001E6287">
        <w:t>?</w:t>
      </w:r>
    </w:p>
    <w:p w:rsidR="001E6287" w:rsidP="00BD1B8E" w:rsidRDefault="001E6287" w14:paraId="056D6D3F" w14:textId="4DC7D8B0">
      <w:r>
        <w:t xml:space="preserve">A: Ja, det må den gerne. </w:t>
      </w:r>
    </w:p>
    <w:p w:rsidR="0057685F" w:rsidP="00BD1B8E" w:rsidRDefault="0057685F" w14:paraId="5FA616E7" w14:textId="77777777"/>
    <w:p w:rsidR="0057685F" w:rsidP="00BD1B8E" w:rsidRDefault="0057685F" w14:paraId="2949FE8E" w14:textId="67E01B0E">
      <w:r>
        <w:t xml:space="preserve">Q: Må </w:t>
      </w:r>
      <w:proofErr w:type="spellStart"/>
      <w:r w:rsidR="00B63E88">
        <w:t>T</w:t>
      </w:r>
      <w:r>
        <w:t>oolboxen</w:t>
      </w:r>
      <w:proofErr w:type="spellEnd"/>
      <w:r>
        <w:t xml:space="preserve"> være lavet af træ?</w:t>
      </w:r>
    </w:p>
    <w:p w:rsidR="00574186" w:rsidP="00BD1B8E" w:rsidRDefault="0057685F" w14:paraId="6BD91AD8" w14:textId="77777777">
      <w:r>
        <w:t>A: Ja, men det skal varmebehandles</w:t>
      </w:r>
      <w:r w:rsidR="00574186">
        <w:t xml:space="preserve">. Se dette link: </w:t>
      </w:r>
      <w:hyperlink w:history="1" r:id="rId7">
        <w:r w:rsidR="00574186">
          <w:rPr>
            <w:rStyle w:val="Hyperlink"/>
          </w:rPr>
          <w:t>www.ddcp.dk/varmebehandling.aspx</w:t>
        </w:r>
      </w:hyperlink>
    </w:p>
    <w:p w:rsidR="00574186" w:rsidP="00BD1B8E" w:rsidRDefault="00574186" w14:paraId="11A7AEF6" w14:textId="77777777"/>
    <w:p w:rsidR="00574186" w:rsidP="00BD1B8E" w:rsidRDefault="00574186" w14:paraId="4E844EFD" w14:textId="77777777">
      <w:r>
        <w:t xml:space="preserve">Q: Tæller knapcellebatterier som ”farligt gods”? </w:t>
      </w:r>
    </w:p>
    <w:p w:rsidR="0057685F" w:rsidP="00BD1B8E" w:rsidRDefault="00574186" w14:paraId="10D3BFEC" w14:textId="2628BB63">
      <w:r>
        <w:t>A: Nej</w:t>
      </w:r>
      <w:r w:rsidR="00FF43E5">
        <w:t>, de må gerne blive siddende i værktøjet.</w:t>
      </w:r>
    </w:p>
    <w:p w:rsidR="001811E2" w:rsidP="00BD1B8E" w:rsidRDefault="001811E2" w14:paraId="0CCB8527" w14:textId="77777777"/>
    <w:p w:rsidR="001811E2" w:rsidP="00BD1B8E" w:rsidRDefault="001811E2" w14:paraId="37CB8B46" w14:textId="008D1893">
      <w:r>
        <w:t>Q: Hvordan skal jeg pakke ting, som deltagere</w:t>
      </w:r>
      <w:r w:rsidR="006417D9">
        <w:t xml:space="preserve">n forbruger under konkurrencen, og som ikke skal med hjem til Danmark? </w:t>
      </w:r>
    </w:p>
    <w:p w:rsidR="006417D9" w:rsidP="00BD1B8E" w:rsidRDefault="006417D9" w14:paraId="1E41666D" w14:textId="5DEEC358">
      <w:r>
        <w:t>A: Ting, der forbruges under konkurrence (fx skruer</w:t>
      </w:r>
      <w:r w:rsidR="00650B78">
        <w:t xml:space="preserve">, sandpapir </w:t>
      </w:r>
      <w:proofErr w:type="spellStart"/>
      <w:r w:rsidR="00650B78">
        <w:t>el.lign</w:t>
      </w:r>
      <w:proofErr w:type="spellEnd"/>
      <w:r w:rsidR="00650B78">
        <w:t xml:space="preserve">) skal pakkes i en separat kasse. Den kasse må dog stadig gerne ligge i værktøjskassen. </w:t>
      </w:r>
      <w:r w:rsidR="00417AD0">
        <w:t>Disse ting skal registreres i dokumentet ”CIPL Template”</w:t>
      </w:r>
      <w:r w:rsidR="00086DB0">
        <w:t xml:space="preserve">, som findes på intranettet. </w:t>
      </w:r>
    </w:p>
    <w:p w:rsidR="009B68F3" w:rsidP="00BD1B8E" w:rsidRDefault="009B68F3" w14:paraId="3387FE0A" w14:textId="77777777"/>
    <w:p w:rsidR="009B68F3" w:rsidP="00BD1B8E" w:rsidRDefault="00BC6A4E" w14:paraId="6D22CA49" w14:textId="69FC4433">
      <w:r>
        <w:t xml:space="preserve">Q: Hvor skal jeg </w:t>
      </w:r>
      <w:r w:rsidR="00086DB0">
        <w:t>registrere</w:t>
      </w:r>
      <w:r>
        <w:t xml:space="preserve"> de ting, som med sikkerhed skal sendes tilbage hjem til Danmark?</w:t>
      </w:r>
    </w:p>
    <w:p w:rsidR="00BC6A4E" w:rsidP="00BD1B8E" w:rsidRDefault="00BC6A4E" w14:paraId="297EF9D0" w14:textId="1CE5A2E5">
      <w:r>
        <w:t xml:space="preserve">A: </w:t>
      </w:r>
      <w:r w:rsidR="00086DB0">
        <w:t>De skal registreres i dokumentet ”</w:t>
      </w:r>
      <w:proofErr w:type="spellStart"/>
      <w:r w:rsidR="00086DB0">
        <w:t>ATACatalogueExample</w:t>
      </w:r>
      <w:proofErr w:type="spellEnd"/>
      <w:r w:rsidR="00086DB0">
        <w:t xml:space="preserve">”, som findes på intranettet. </w:t>
      </w:r>
    </w:p>
    <w:p w:rsidR="006F36D9" w:rsidP="00BD1B8E" w:rsidRDefault="006F36D9" w14:paraId="4A622EE8" w14:textId="77777777"/>
    <w:p w:rsidR="006F36D9" w:rsidP="00BD1B8E" w:rsidRDefault="00650C19" w14:paraId="40684BBF" w14:textId="2BB9F307">
      <w:r>
        <w:t xml:space="preserve">Q: Skal jeg registrere ALT, jeg pakker i </w:t>
      </w:r>
      <w:proofErr w:type="spellStart"/>
      <w:r>
        <w:t>toolboxen</w:t>
      </w:r>
      <w:proofErr w:type="spellEnd"/>
      <w:r>
        <w:t xml:space="preserve">? </w:t>
      </w:r>
    </w:p>
    <w:p w:rsidR="00650C19" w:rsidP="00BD1B8E" w:rsidRDefault="00650C19" w14:paraId="6A315495" w14:textId="78651E2D">
      <w:r w:rsidR="00650C19">
        <w:rPr/>
        <w:t xml:space="preserve">A: Som udgangspunkt, ja. Alt skal registreres. Har du dog mange hundrede </w:t>
      </w:r>
      <w:r w:rsidR="00531790">
        <w:rPr/>
        <w:t>stykker værk</w:t>
      </w:r>
      <w:r w:rsidR="004C2BA0">
        <w:rPr/>
        <w:t xml:space="preserve">tøj, kan du række ud til Lars Kristiansen, Blue Water Shipping, </w:t>
      </w:r>
      <w:hyperlink r:id="Rb02274d350f5468e">
        <w:r w:rsidRPr="00952658" w:rsidR="004C2BA0">
          <w:rPr>
            <w:rStyle w:val="Hyperlink"/>
          </w:rPr>
          <w:t>LARK@bws.dk</w:t>
        </w:r>
      </w:hyperlink>
      <w:r w:rsidR="004C2BA0">
        <w:rPr/>
        <w:t xml:space="preserve">, og tage en snak om </w:t>
      </w:r>
      <w:r w:rsidR="007634CE">
        <w:rPr/>
        <w:t xml:space="preserve">hvordan registreringen evt. kan optimeres. </w:t>
      </w:r>
    </w:p>
    <w:p w:rsidR="00952658" w:rsidRDefault="00952658" w14:paraId="63203903" w14:textId="2E95B8DC"/>
    <w:p w:rsidR="0EBD4A03" w:rsidRDefault="0EBD4A03" w14:paraId="7AEC7348" w14:textId="3444B4C2">
      <w:r w:rsidR="0EBD4A03">
        <w:rPr/>
        <w:t>Q: Er der nogle guidelines for Toolboxen?</w:t>
      </w:r>
    </w:p>
    <w:p w:rsidR="0EBD4A03" w:rsidRDefault="0EBD4A03" w14:paraId="36E35AE4" w14:textId="1149341F">
      <w:r w:rsidR="0EBD4A03">
        <w:rPr/>
        <w:t>A: Ja. Se dokumentet “R4C-2025” fra Billund lufthavn, om hvordan man pakker den slags gods.</w:t>
      </w:r>
    </w:p>
    <w:p w:rsidR="001E6287" w:rsidP="00BD1B8E" w:rsidRDefault="001E6287" w14:paraId="12770BFB" w14:textId="77777777"/>
    <w:p w:rsidRPr="00BD1B8E" w:rsidR="001E6287" w:rsidP="00BD1B8E" w:rsidRDefault="001E6287" w14:paraId="0D6AC67B" w14:textId="77777777"/>
    <w:sectPr w:rsidRPr="00BD1B8E" w:rsidR="001E6287">
      <w:headerReference w:type="default" r:id="rId9"/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45C" w:rsidP="006D47D2" w:rsidRDefault="0062645C" w14:paraId="701F4388" w14:textId="77777777">
      <w:r>
        <w:separator/>
      </w:r>
    </w:p>
  </w:endnote>
  <w:endnote w:type="continuationSeparator" w:id="0">
    <w:p w:rsidR="0062645C" w:rsidP="006D47D2" w:rsidRDefault="0062645C" w14:paraId="01E9EA3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lmarai">
    <w:altName w:val="Arial"/>
    <w:panose1 w:val="00000000000000000000"/>
    <w:charset w:val="00"/>
    <w:family w:val="auto"/>
    <w:pitch w:val="variable"/>
    <w:sig w:usb0="8000202B" w:usb1="9000205A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45C" w:rsidP="006D47D2" w:rsidRDefault="0062645C" w14:paraId="5733ADC9" w14:textId="77777777">
      <w:r>
        <w:separator/>
      </w:r>
    </w:p>
  </w:footnote>
  <w:footnote w:type="continuationSeparator" w:id="0">
    <w:p w:rsidR="0062645C" w:rsidP="006D47D2" w:rsidRDefault="0062645C" w14:paraId="0E7AD8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091A" w:rsidP="006D47D2" w:rsidRDefault="00964DC2" w14:paraId="47B81EE0" w14:textId="77777777">
    <w:pPr>
      <w:pStyle w:val="Sidehoved"/>
      <w:jc w:val="right"/>
    </w:pPr>
    <w:r>
      <w:rPr>
        <w:noProof/>
      </w:rPr>
      <w:drawing>
        <wp:inline distT="0" distB="0" distL="0" distR="0" wp14:anchorId="42379F70" wp14:editId="22EFDD90">
          <wp:extent cx="1276524" cy="676275"/>
          <wp:effectExtent l="0" t="0" r="0" b="0"/>
          <wp:docPr id="1483471566" name="Billede 1" descr="Et billede, der indeholder Font/skrifttype, Grafik, logo, teks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71566" name="Billede 1" descr="Et billede, der indeholder Font/skrifttype, Grafik, logo, tekst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1370" cy="689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B27"/>
    <w:multiLevelType w:val="hybridMultilevel"/>
    <w:tmpl w:val="3BA8ED74"/>
    <w:lvl w:ilvl="0" w:tplc="040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3A825B3E"/>
    <w:multiLevelType w:val="hybridMultilevel"/>
    <w:tmpl w:val="54DE3892"/>
    <w:lvl w:ilvl="0" w:tplc="040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981621670">
    <w:abstractNumId w:val="0"/>
  </w:num>
  <w:num w:numId="2" w16cid:durableId="1851067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attachedTemplate r:id="rId1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D2"/>
    <w:rsid w:val="00020D30"/>
    <w:rsid w:val="000739F7"/>
    <w:rsid w:val="00086DB0"/>
    <w:rsid w:val="00092168"/>
    <w:rsid w:val="001811E2"/>
    <w:rsid w:val="001D6E78"/>
    <w:rsid w:val="001E6287"/>
    <w:rsid w:val="001F76E2"/>
    <w:rsid w:val="00222C47"/>
    <w:rsid w:val="00417AD0"/>
    <w:rsid w:val="004735EB"/>
    <w:rsid w:val="00492DB4"/>
    <w:rsid w:val="004B6C4C"/>
    <w:rsid w:val="004C2BA0"/>
    <w:rsid w:val="00531790"/>
    <w:rsid w:val="00574186"/>
    <w:rsid w:val="0057685F"/>
    <w:rsid w:val="0062645C"/>
    <w:rsid w:val="006417D9"/>
    <w:rsid w:val="00650B78"/>
    <w:rsid w:val="00650C19"/>
    <w:rsid w:val="006537E9"/>
    <w:rsid w:val="006C091A"/>
    <w:rsid w:val="006D2BE2"/>
    <w:rsid w:val="006D47D2"/>
    <w:rsid w:val="006F36D9"/>
    <w:rsid w:val="00743B31"/>
    <w:rsid w:val="007634CE"/>
    <w:rsid w:val="0081670E"/>
    <w:rsid w:val="008B5C83"/>
    <w:rsid w:val="00952658"/>
    <w:rsid w:val="00964DC2"/>
    <w:rsid w:val="009B68F3"/>
    <w:rsid w:val="00A64284"/>
    <w:rsid w:val="00B16DF7"/>
    <w:rsid w:val="00B5302B"/>
    <w:rsid w:val="00B63E88"/>
    <w:rsid w:val="00BC35EC"/>
    <w:rsid w:val="00BC6A4E"/>
    <w:rsid w:val="00BD1B8E"/>
    <w:rsid w:val="00BF208C"/>
    <w:rsid w:val="00CA54D4"/>
    <w:rsid w:val="00CC7CEB"/>
    <w:rsid w:val="00DB0FA5"/>
    <w:rsid w:val="00E30C31"/>
    <w:rsid w:val="00E65D96"/>
    <w:rsid w:val="00E75FC1"/>
    <w:rsid w:val="00ED121A"/>
    <w:rsid w:val="00F54322"/>
    <w:rsid w:val="00F601C0"/>
    <w:rsid w:val="00FF43E5"/>
    <w:rsid w:val="0EBD4A03"/>
    <w:rsid w:val="3E973F5D"/>
    <w:rsid w:val="706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59DFD"/>
  <w15:chartTrackingRefBased/>
  <w15:docId w15:val="{34259706-EEAE-4E60-819C-245438E0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hAnsiTheme="majorHAnsi" w:eastAsiaTheme="minorHAnsi" w:cstheme="minorBidi"/>
        <w:sz w:val="22"/>
        <w:szCs w:val="22"/>
        <w:lang w:val="da-DK" w:eastAsia="en-US" w:bidi="ar-SA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47D2"/>
    <w:rPr>
      <w:rFonts w:ascii="Verdana" w:hAnsi="Verdana" w:cs="Almarai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5FC1"/>
    <w:pPr>
      <w:keepNext/>
      <w:keepLines/>
      <w:spacing w:after="0"/>
      <w:outlineLvl w:val="0"/>
    </w:pPr>
    <w:rPr>
      <w:rFonts w:eastAsiaTheme="majorEastAsia" w:cstheme="majorBidi"/>
      <w:b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4322"/>
    <w:pPr>
      <w:keepNext/>
      <w:keepLines/>
      <w:spacing w:after="0"/>
      <w:outlineLvl w:val="1"/>
    </w:pPr>
    <w:rPr>
      <w:rFonts w:eastAsiaTheme="majorEastAsia" w:cstheme="majorBidi"/>
      <w:b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92168"/>
    <w:pPr>
      <w:keepNext/>
      <w:keepLines/>
      <w:spacing w:after="0"/>
      <w:outlineLvl w:val="2"/>
    </w:pPr>
    <w:rPr>
      <w:rFonts w:eastAsiaTheme="majorEastAsia" w:cstheme="majorBidi"/>
      <w:b/>
    </w:r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typeiafsnit"/>
    <w:link w:val="Overskrift1"/>
    <w:uiPriority w:val="9"/>
    <w:rsid w:val="00E75FC1"/>
    <w:rPr>
      <w:rFonts w:ascii="Verdana" w:hAnsi="Verdana" w:eastAsiaTheme="majorEastAsia" w:cstheme="majorBidi"/>
      <w:b/>
      <w:sz w:val="24"/>
      <w:szCs w:val="24"/>
    </w:rPr>
  </w:style>
  <w:style w:type="character" w:styleId="Overskrift2Tegn" w:customStyle="1">
    <w:name w:val="Overskrift 2 Tegn"/>
    <w:basedOn w:val="Standardskrifttypeiafsnit"/>
    <w:link w:val="Overskrift2"/>
    <w:uiPriority w:val="9"/>
    <w:rsid w:val="00F54322"/>
    <w:rPr>
      <w:rFonts w:ascii="Verdana" w:hAnsi="Verdana" w:eastAsiaTheme="majorEastAsia" w:cstheme="majorBidi"/>
      <w:b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092168"/>
    <w:rPr>
      <w:rFonts w:ascii="Verdana" w:hAnsi="Verdana" w:eastAsiaTheme="majorEastAsia" w:cstheme="majorBidi"/>
      <w:b/>
      <w:sz w:val="20"/>
      <w:szCs w:val="20"/>
    </w:rPr>
  </w:style>
  <w:style w:type="paragraph" w:styleId="Listeafsnit">
    <w:name w:val="List Paragraph"/>
    <w:basedOn w:val="Normal"/>
    <w:uiPriority w:val="34"/>
    <w:qFormat/>
    <w:rsid w:val="00492DB4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F76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MarkeringsbobletekstTegn" w:customStyle="1">
    <w:name w:val="Markeringsbobletekst Tegn"/>
    <w:basedOn w:val="Standardskrifttypeiafsnit"/>
    <w:link w:val="Markeringsbobletekst"/>
    <w:uiPriority w:val="99"/>
    <w:semiHidden/>
    <w:rsid w:val="001F76E2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6C091A"/>
    <w:pPr>
      <w:tabs>
        <w:tab w:val="center" w:pos="4819"/>
        <w:tab w:val="right" w:pos="9638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6C091A"/>
    <w:rPr>
      <w:rFonts w:ascii="Verdana" w:hAnsi="Verdana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6C091A"/>
    <w:pPr>
      <w:tabs>
        <w:tab w:val="center" w:pos="4819"/>
        <w:tab w:val="right" w:pos="9638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6C091A"/>
    <w:rPr>
      <w:rFonts w:ascii="Verdana" w:hAnsi="Verdana"/>
      <w:sz w:val="20"/>
      <w:szCs w:val="20"/>
    </w:rPr>
  </w:style>
  <w:style w:type="paragraph" w:styleId="Titel">
    <w:name w:val="Title"/>
    <w:basedOn w:val="Normal"/>
    <w:next w:val="Normal"/>
    <w:link w:val="TitelTegn"/>
    <w:uiPriority w:val="10"/>
    <w:qFormat/>
    <w:rsid w:val="00BD1B8E"/>
    <w:pPr>
      <w:spacing w:before="0"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Tegn" w:customStyle="1">
    <w:name w:val="Titel Tegn"/>
    <w:basedOn w:val="Standardskrifttypeiafsnit"/>
    <w:link w:val="Titel"/>
    <w:uiPriority w:val="10"/>
    <w:rsid w:val="00BD1B8E"/>
    <w:rPr>
      <w:rFonts w:eastAsiaTheme="majorEastAsia" w:cstheme="majorBidi"/>
      <w:spacing w:val="-10"/>
      <w:kern w:val="28"/>
      <w:sz w:val="56"/>
      <w:szCs w:val="56"/>
    </w:rPr>
  </w:style>
  <w:style w:type="character" w:styleId="Hyperlink">
    <w:name w:val="Hyperlink"/>
    <w:basedOn w:val="Standardskrifttypeiafsnit"/>
    <w:uiPriority w:val="99"/>
    <w:unhideWhenUsed/>
    <w:rsid w:val="0057418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74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hyperlink" Target="https://eur03.safelinks.protection.outlook.com/?url=https%3A%2F%2Fwww.ddcp.dk%2Fvarmebehandling.aspx&amp;data=05%7C02%7Cesr%40skillsdenmark.dk%7C25e9f510dc734d91bbf908debb24d24c%7Cae7eeb5a1aa74356b8bad5f5b26a5d21%7C0%7C0%7C639153964670951163%7CUnknown%7CTWFpbGZsb3d8eyJFbXB0eU1hcGkiOnRydWUsIlYiOiIwLjAuMDAwMCIsIlAiOiJXaW4zMiIsIkFOIjoiTWFpbCIsIldUIjoyfQ%3D%3D%7C0%7C%7C%7C&amp;sdata=OKb2bMj3VmKcVykaOglXOgo%2BD%2FY6HdBopnaYl5FyyVw%3D&amp;reserved=0" TargetMode="Externa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hyperlink" Target="mailto:LARK@bws.dk" TargetMode="External" Id="Rb02274d350f5468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h\OneDrive%20-%20DEG\Dokumenter\Dokument%20med%20nyt%20logo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Dokument med nyt logo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 Neergaard-Holm</dc:creator>
  <keywords/>
  <dc:description/>
  <lastModifiedBy>Emilie Silke Rasmussen</lastModifiedBy>
  <revision>22</revision>
  <lastPrinted>2018-06-12T14:26:00.0000000Z</lastPrinted>
  <dcterms:created xsi:type="dcterms:W3CDTF">2026-02-09T11:32:00.0000000Z</dcterms:created>
  <dcterms:modified xsi:type="dcterms:W3CDTF">2026-05-27T14:13:08.1718283Z</dcterms:modified>
</coreProperties>
</file>